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392E06" w:rsidRPr="00D4570E" w:rsidRDefault="006F3289" w:rsidP="00D14F71">
      <w:pPr>
        <w:pStyle w:val="Title"/>
        <w:jc w:val="center"/>
        <w:rPr>
          <w:sz w:val="52"/>
          <w:szCs w:val="52"/>
        </w:rPr>
      </w:pPr>
      <w:r w:rsidRPr="006F3289">
        <w:rPr>
          <w:noProof/>
          <w:sz w:val="52"/>
          <w:szCs w:val="52"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0</wp:posOffset>
                </wp:positionV>
                <wp:extent cx="1844040" cy="6934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04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3289" w:rsidRDefault="006F3289">
                            <w:r>
                              <w:rPr>
                                <w:noProof/>
                                <w:lang w:eastAsia="en-US"/>
                                <w14:ligatures w14:val="none"/>
                              </w:rPr>
                              <w:drawing>
                                <wp:inline distT="0" distB="0" distL="0" distR="0">
                                  <wp:extent cx="1348740" cy="409877"/>
                                  <wp:effectExtent l="0" t="0" r="3810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boston-avenue-logo.pn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02034" cy="4260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8pt;margin-top:0;width:145.2pt;height:54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">
                <v:textbox>
                  <w:txbxContent>
                    <w:p w:rsidR="006F3289" w:rsidRDefault="006F3289">
                      <w:r>
                        <w:rPr>
                          <w:noProof/>
                          <w:lang w:eastAsia="en-US"/>
                          <w14:ligatures w14:val="none"/>
                        </w:rPr>
                        <w:drawing>
                          <wp:inline distT="0" distB="0" distL="0" distR="0">
                            <wp:extent cx="1348740" cy="409877"/>
                            <wp:effectExtent l="0" t="0" r="3810" b="952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boston-avenue-logo.png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02034" cy="4260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570E">
        <w:rPr>
          <w:sz w:val="52"/>
          <w:szCs w:val="52"/>
        </w:rPr>
        <w:t>Maranatha Auction Donation Form</w:t>
      </w:r>
    </w:p>
    <w:p w:rsidR="00392E06" w:rsidRDefault="006F3289">
      <w:pPr>
        <w:pStyle w:val="Heading3"/>
      </w:pPr>
      <w:r>
        <w:tab/>
      </w:r>
      <w:r w:rsidR="00D422B5">
        <w:t>Donor Information (please print or type)</w:t>
      </w:r>
    </w:p>
    <w:tbl>
      <w:tblPr>
        <w:tblW w:w="489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  <w:tblDescription w:val="Donor information"/>
      </w:tblPr>
      <w:tblGrid>
        <w:gridCol w:w="2504"/>
        <w:gridCol w:w="8340"/>
      </w:tblGrid>
      <w:tr w:rsidR="00392E06" w:rsidTr="00D4570E">
        <w:trPr>
          <w:trHeight w:val="317"/>
        </w:trPr>
        <w:tc>
          <w:tcPr>
            <w:tcW w:w="2114" w:type="dxa"/>
            <w:vAlign w:val="bottom"/>
          </w:tcPr>
          <w:p w:rsidR="00392E06" w:rsidRDefault="00D422B5">
            <w:pPr>
              <w:pStyle w:val="Heading4"/>
            </w:pPr>
            <w:r>
              <w:t>Name</w:t>
            </w:r>
          </w:p>
        </w:tc>
        <w:tc>
          <w:tcPr>
            <w:tcW w:w="7040" w:type="dxa"/>
            <w:tcBorders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Email</w:t>
            </w:r>
            <w:r w:rsidR="00D422B5">
              <w:t xml:space="preserve"> address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Phone Number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17"/>
        </w:trPr>
        <w:tc>
          <w:tcPr>
            <w:tcW w:w="2114" w:type="dxa"/>
            <w:vAlign w:val="bottom"/>
          </w:tcPr>
          <w:p w:rsidR="00392E06" w:rsidRDefault="00D4570E">
            <w:pPr>
              <w:pStyle w:val="Heading4"/>
            </w:pPr>
            <w:r>
              <w:t>Name of Item</w:t>
            </w: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  <w:tr w:rsidR="00392E06" w:rsidTr="00D4570E">
        <w:trPr>
          <w:trHeight w:val="308"/>
        </w:trPr>
        <w:tc>
          <w:tcPr>
            <w:tcW w:w="2114" w:type="dxa"/>
            <w:vAlign w:val="bottom"/>
          </w:tcPr>
          <w:p w:rsidR="00392E06" w:rsidRDefault="00392E06">
            <w:pPr>
              <w:pStyle w:val="Heading4"/>
            </w:pPr>
          </w:p>
        </w:tc>
        <w:tc>
          <w:tcPr>
            <w:tcW w:w="704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392E06" w:rsidRDefault="00392E06">
            <w:pPr>
              <w:spacing w:line="240" w:lineRule="auto"/>
            </w:pPr>
          </w:p>
        </w:tc>
      </w:tr>
    </w:tbl>
    <w:p w:rsidR="00D4570E" w:rsidRDefault="00D4570E" w:rsidP="00D4570E">
      <w:pPr>
        <w:pStyle w:val="Heading4"/>
      </w:pPr>
      <w:r>
        <w:t xml:space="preserve">Description of Item: </w:t>
      </w:r>
    </w:p>
    <w:tbl>
      <w:tblPr>
        <w:tblW w:w="0" w:type="auto"/>
        <w:tblInd w:w="9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192"/>
      </w:tblGrid>
      <w:tr w:rsidR="00D4570E" w:rsidTr="00D4570E">
        <w:trPr>
          <w:trHeight w:val="100"/>
        </w:trPr>
        <w:tc>
          <w:tcPr>
            <w:tcW w:w="9192" w:type="dxa"/>
            <w:tcBorders>
              <w:bottom w:val="single" w:sz="4" w:space="0" w:color="auto"/>
            </w:tcBorders>
          </w:tcPr>
          <w:p w:rsidR="00D4570E" w:rsidRDefault="00D4570E"/>
        </w:tc>
      </w:tr>
    </w:tbl>
    <w:p w:rsidR="00D4570E" w:rsidRDefault="00D4570E"/>
    <w:tbl>
      <w:tblPr>
        <w:tblW w:w="0" w:type="auto"/>
        <w:tblInd w:w="12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120"/>
      </w:tblGrid>
      <w:tr w:rsidR="00D4570E" w:rsidTr="00D4570E">
        <w:trPr>
          <w:trHeight w:val="100"/>
        </w:trPr>
        <w:tc>
          <w:tcPr>
            <w:tcW w:w="9120" w:type="dxa"/>
            <w:tcBorders>
              <w:bottom w:val="single" w:sz="4" w:space="0" w:color="auto"/>
            </w:tcBorders>
          </w:tcPr>
          <w:p w:rsidR="00D4570E" w:rsidRDefault="00D4570E"/>
        </w:tc>
      </w:tr>
    </w:tbl>
    <w:p w:rsidR="00D4570E" w:rsidRDefault="00D4570E" w:rsidP="00B97945">
      <w:pPr>
        <w:pStyle w:val="Heading4"/>
      </w:pPr>
      <w:r>
        <w:t>Method of Auction:</w:t>
      </w:r>
    </w:p>
    <w:p w:rsidR="00B97945" w:rsidRDefault="00CE3A63" w:rsidP="00D4570E">
      <w:sdt>
        <w:sdtPr>
          <w:id w:val="23120097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570E">
            <w:rPr>
              <w:rFonts w:ascii="MS Gothic" w:eastAsia="MS Gothic" w:hAnsi="MS Gothic" w:hint="eastAsia"/>
            </w:rPr>
            <w:t>☐</w:t>
          </w:r>
        </w:sdtContent>
      </w:sdt>
      <w:r w:rsidR="00D4570E">
        <w:t>Live Auction Item</w:t>
      </w:r>
      <w:r w:rsidR="00B97945">
        <w:t xml:space="preserve"> (Complete Live Auction Item Information</w:t>
      </w:r>
      <w:r w:rsidR="00D14F71">
        <w:t xml:space="preserve"> Section below</w:t>
      </w:r>
      <w:r w:rsidR="00B97945">
        <w:t>)</w:t>
      </w:r>
    </w:p>
    <w:p w:rsidR="00B97945" w:rsidRDefault="00CE3A63" w:rsidP="00D4570E">
      <w:sdt>
        <w:sdtPr>
          <w:id w:val="-9540274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7945">
            <w:rPr>
              <w:rFonts w:ascii="MS Gothic" w:eastAsia="MS Gothic" w:hAnsi="MS Gothic" w:hint="eastAsia"/>
            </w:rPr>
            <w:t>☐</w:t>
          </w:r>
        </w:sdtContent>
      </w:sdt>
      <w:r w:rsidR="00D4570E">
        <w:t xml:space="preserve">Silent Non-Event Auction Item </w:t>
      </w:r>
      <w:r w:rsidR="00B97945">
        <w:t>(</w:t>
      </w:r>
      <w:r w:rsidR="00D14F71">
        <w:t>If this is a Silent Non-Event Auction Item then this form is complete</w:t>
      </w:r>
      <w:r w:rsidR="00B97945">
        <w:t>)</w:t>
      </w:r>
    </w:p>
    <w:p w:rsidR="00D4570E" w:rsidRDefault="00CE3A63" w:rsidP="00D4570E">
      <w:sdt>
        <w:sdtPr>
          <w:id w:val="-5856870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22B5">
            <w:rPr>
              <w:rFonts w:ascii="MS Gothic" w:eastAsia="MS Gothic" w:hAnsi="MS Gothic" w:hint="eastAsia"/>
            </w:rPr>
            <w:t>☐</w:t>
          </w:r>
        </w:sdtContent>
      </w:sdt>
      <w:r w:rsidR="00B97945">
        <w:t>Silent Event Auction Item (</w:t>
      </w:r>
      <w:r w:rsidR="00D4570E">
        <w:t>Social Event, Dinner, Party, etc.)</w:t>
      </w:r>
      <w:r w:rsidR="00B97945">
        <w:t xml:space="preserve"> (Complete </w:t>
      </w:r>
      <w:r w:rsidR="00455B28">
        <w:t>Silent Social Event Auction Item</w:t>
      </w:r>
      <w:r w:rsidR="00B97945">
        <w:t xml:space="preserve"> </w:t>
      </w:r>
      <w:r w:rsidR="00D14F71">
        <w:t>below</w:t>
      </w:r>
      <w:r w:rsidR="00455B28">
        <w:t>)</w:t>
      </w:r>
    </w:p>
    <w:p w:rsidR="00392E06" w:rsidRPr="00D14F71" w:rsidRDefault="00D4570E" w:rsidP="00D14F71">
      <w:pPr>
        <w:pStyle w:val="Heading3"/>
        <w:ind w:left="90"/>
        <w:rPr>
          <w:rFonts w:asciiTheme="minorHAnsi" w:hAnsiTheme="minorHAnsi"/>
        </w:rPr>
      </w:pPr>
      <w:r w:rsidRPr="00D14F71">
        <w:rPr>
          <w:rFonts w:asciiTheme="minorHAnsi" w:hAnsiTheme="minorHAnsi"/>
        </w:rPr>
        <w:t xml:space="preserve">Live Auction Item </w:t>
      </w:r>
      <w:r w:rsidR="00D422B5" w:rsidRPr="00D14F71">
        <w:rPr>
          <w:rFonts w:asciiTheme="minorHAnsi" w:hAnsiTheme="minorHAnsi"/>
        </w:rPr>
        <w:t>Information</w:t>
      </w:r>
      <w:r w:rsidRPr="00D14F71">
        <w:rPr>
          <w:rFonts w:asciiTheme="minorHAnsi" w:hAnsiTheme="minorHAnsi"/>
        </w:rPr>
        <w:t>:</w:t>
      </w:r>
    </w:p>
    <w:p w:rsidR="00B97945" w:rsidRDefault="00D4570E" w:rsidP="00D4570E">
      <w:r>
        <w:t>Category of Item:</w:t>
      </w:r>
    </w:p>
    <w:p w:rsidR="00B97945" w:rsidRDefault="00CE3A63" w:rsidP="00D4570E">
      <w:sdt>
        <w:sdtPr>
          <w:id w:val="-65930659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7945">
            <w:rPr>
              <w:rFonts w:ascii="MS Gothic" w:eastAsia="MS Gothic" w:hAnsi="MS Gothic" w:hint="eastAsia"/>
            </w:rPr>
            <w:t>☐</w:t>
          </w:r>
        </w:sdtContent>
      </w:sdt>
      <w:r w:rsidR="00D4570E">
        <w:t xml:space="preserve">Social Event </w:t>
      </w:r>
      <w:r w:rsidR="00B97945">
        <w:t>(Complete Event Attendees and Proposed Event Date</w:t>
      </w:r>
      <w:r w:rsidR="00D14F71">
        <w:t xml:space="preserve"> below</w:t>
      </w:r>
      <w:r w:rsidR="00B97945">
        <w:t xml:space="preserve">) </w:t>
      </w:r>
    </w:p>
    <w:p w:rsidR="00B97945" w:rsidRDefault="00CE3A63" w:rsidP="00D4570E">
      <w:sdt>
        <w:sdtPr>
          <w:id w:val="-52879745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570E">
            <w:rPr>
              <w:rFonts w:ascii="MS Gothic" w:eastAsia="MS Gothic" w:hAnsi="MS Gothic" w:hint="eastAsia"/>
            </w:rPr>
            <w:t>☐</w:t>
          </w:r>
        </w:sdtContent>
      </w:sdt>
      <w:r w:rsidR="00D4570E">
        <w:t xml:space="preserve">Art/Home Décor Item </w:t>
      </w:r>
      <w:r w:rsidR="00B97945">
        <w:t>(Complete Reserve Status</w:t>
      </w:r>
      <w:r w:rsidR="00D14F71">
        <w:t xml:space="preserve"> below</w:t>
      </w:r>
      <w:r w:rsidR="00B97945">
        <w:t>)</w:t>
      </w:r>
    </w:p>
    <w:p w:rsidR="00B97945" w:rsidRDefault="00CE3A63" w:rsidP="00D4570E">
      <w:sdt>
        <w:sdtPr>
          <w:id w:val="-194975961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570E">
            <w:rPr>
              <w:rFonts w:ascii="MS Gothic" w:eastAsia="MS Gothic" w:hAnsi="MS Gothic" w:hint="eastAsia"/>
            </w:rPr>
            <w:t>☐</w:t>
          </w:r>
        </w:sdtContent>
      </w:sdt>
      <w:r w:rsidR="00D4570E">
        <w:t>Event Tickets (Theatre, Sports, etc.)</w:t>
      </w:r>
      <w:r w:rsidR="00B97945">
        <w:t xml:space="preserve"> (Complete Reserve Status</w:t>
      </w:r>
      <w:r w:rsidR="00455B28">
        <w:t xml:space="preserve"> </w:t>
      </w:r>
      <w:r w:rsidR="00D14F71">
        <w:t>below</w:t>
      </w:r>
      <w:r w:rsidR="00B97945">
        <w:t xml:space="preserve">) </w:t>
      </w:r>
    </w:p>
    <w:p w:rsidR="00B97945" w:rsidRDefault="00CE3A63" w:rsidP="00D4570E">
      <w:sdt>
        <w:sdtPr>
          <w:id w:val="-85481002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7945">
            <w:rPr>
              <w:rFonts w:ascii="MS Gothic" w:eastAsia="MS Gothic" w:hAnsi="MS Gothic" w:hint="eastAsia"/>
            </w:rPr>
            <w:t>☐</w:t>
          </w:r>
        </w:sdtContent>
      </w:sdt>
      <w:r w:rsidR="00D4570E">
        <w:t>Special Event / Services (Spa Day, Respite Care, etc.)</w:t>
      </w:r>
      <w:r w:rsidR="00B97945" w:rsidRPr="00B97945">
        <w:t xml:space="preserve"> </w:t>
      </w:r>
      <w:r w:rsidR="00B97945">
        <w:t>(Complete Reserve Status</w:t>
      </w:r>
      <w:r w:rsidR="00455B28">
        <w:t xml:space="preserve"> </w:t>
      </w:r>
      <w:r w:rsidR="00D14F71">
        <w:t>below</w:t>
      </w:r>
      <w:r w:rsidR="00B97945">
        <w:t xml:space="preserve">) </w:t>
      </w:r>
    </w:p>
    <w:p w:rsidR="00D4570E" w:rsidRDefault="00CE3A63" w:rsidP="00D4570E">
      <w:sdt>
        <w:sdtPr>
          <w:id w:val="-120524955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13FF">
            <w:rPr>
              <w:rFonts w:ascii="MS Gothic" w:eastAsia="MS Gothic" w:hAnsi="MS Gothic" w:hint="eastAsia"/>
            </w:rPr>
            <w:t>☐</w:t>
          </w:r>
        </w:sdtContent>
      </w:sdt>
      <w:r w:rsidR="00444A95">
        <w:t>Misc.</w:t>
      </w:r>
      <w:r w:rsidR="00D4570E">
        <w:t xml:space="preserve"> </w:t>
      </w:r>
      <w:r w:rsidR="00B97945">
        <w:t>(Complete Reserve Status</w:t>
      </w:r>
      <w:r w:rsidR="00D14F71">
        <w:t xml:space="preserve"> below</w:t>
      </w:r>
      <w:r w:rsidR="00B97945">
        <w:t>)</w:t>
      </w:r>
    </w:p>
    <w:p w:rsidR="00D4570E" w:rsidRDefault="00B97945" w:rsidP="00D14F71">
      <w:pPr>
        <w:pStyle w:val="Heading3"/>
        <w:ind w:left="90"/>
      </w:pPr>
      <w:r w:rsidRPr="00B97945">
        <w:t>Event Attendees Maximum and Proposed Event Date</w:t>
      </w:r>
      <w:r w:rsidR="000F3DDF">
        <w:t xml:space="preserve"> of Social Event</w:t>
      </w:r>
    </w:p>
    <w:p w:rsidR="00B97945" w:rsidRDefault="00B97945" w:rsidP="00B97945">
      <w:r w:rsidRPr="00B97945">
        <w:t>Maximum Number of Attendees to Event</w:t>
      </w:r>
      <w:r>
        <w:t>: ________________________________</w:t>
      </w:r>
      <w:r w:rsidR="00D14F71">
        <w:t>_</w:t>
      </w:r>
      <w:r>
        <w:t>______</w:t>
      </w:r>
    </w:p>
    <w:p w:rsidR="00B97945" w:rsidRDefault="00B97945" w:rsidP="00B97945">
      <w:r w:rsidRPr="00B97945">
        <w:t>Proposed Date of Event</w:t>
      </w:r>
      <w:r>
        <w:t>:  __________________________________________________________</w:t>
      </w:r>
    </w:p>
    <w:p w:rsidR="00B97945" w:rsidRDefault="00B97945" w:rsidP="00D14F71">
      <w:pPr>
        <w:pStyle w:val="Heading3"/>
        <w:ind w:left="90"/>
        <w:rPr>
          <w:rFonts w:asciiTheme="minorHAnsi" w:eastAsiaTheme="minorEastAsia" w:hAnsiTheme="minorHAnsi" w:cstheme="minorBidi"/>
          <w:color w:val="auto"/>
          <w:sz w:val="21"/>
          <w:szCs w:val="21"/>
        </w:rPr>
      </w:pPr>
      <w:r>
        <w:t xml:space="preserve">Reserve Status/ Starting Price:   </w:t>
      </w:r>
      <w:sdt>
        <w:sdtPr>
          <w:rPr>
            <w:rFonts w:asciiTheme="minorHAnsi" w:eastAsiaTheme="minorEastAsia" w:hAnsiTheme="minorHAnsi" w:cstheme="minorBidi"/>
            <w:color w:val="auto"/>
            <w:sz w:val="21"/>
            <w:szCs w:val="21"/>
          </w:rPr>
          <w:id w:val="161370627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Bidi" w:hint="eastAsia"/>
              <w:color w:val="auto"/>
              <w:sz w:val="21"/>
              <w:szCs w:val="21"/>
            </w:rPr>
            <w:t>☐</w:t>
          </w:r>
        </w:sdtContent>
      </w:sdt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 xml:space="preserve">No Minimum Bid  </w:t>
      </w:r>
      <w:sdt>
        <w:sdtPr>
          <w:rPr>
            <w:rFonts w:asciiTheme="minorHAnsi" w:eastAsiaTheme="minorEastAsia" w:hAnsiTheme="minorHAnsi" w:cstheme="minorBidi"/>
            <w:color w:val="auto"/>
            <w:sz w:val="21"/>
            <w:szCs w:val="21"/>
          </w:rPr>
          <w:id w:val="8906366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Bidi" w:hint="eastAsia"/>
              <w:color w:val="auto"/>
              <w:sz w:val="21"/>
              <w:szCs w:val="21"/>
            </w:rPr>
            <w:t>☐</w:t>
          </w:r>
        </w:sdtContent>
      </w:sdt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>Suggested Starting Bid</w:t>
      </w:r>
      <w:r w:rsidR="000F3DDF">
        <w:rPr>
          <w:rFonts w:asciiTheme="minorHAnsi" w:eastAsiaTheme="minorEastAsia" w:hAnsiTheme="minorHAnsi" w:cstheme="minorBidi"/>
          <w:color w:val="auto"/>
          <w:sz w:val="21"/>
          <w:szCs w:val="21"/>
        </w:rPr>
        <w:t>: $_____________</w:t>
      </w:r>
      <w:r>
        <w:rPr>
          <w:rFonts w:asciiTheme="minorHAnsi" w:eastAsiaTheme="minorEastAsia" w:hAnsiTheme="minorHAnsi" w:cstheme="minorBidi"/>
          <w:color w:val="auto"/>
          <w:sz w:val="21"/>
          <w:szCs w:val="21"/>
        </w:rPr>
        <w:t xml:space="preserve">  </w:t>
      </w:r>
    </w:p>
    <w:p w:rsidR="000F3DDF" w:rsidRDefault="000F3DDF" w:rsidP="00D14F71">
      <w:pPr>
        <w:pStyle w:val="Heading3"/>
        <w:ind w:left="90"/>
        <w:rPr>
          <w:rFonts w:asciiTheme="minorHAnsi" w:hAnsiTheme="minorHAnsi"/>
          <w:color w:val="auto"/>
          <w:sz w:val="21"/>
          <w:szCs w:val="21"/>
        </w:rPr>
      </w:pPr>
      <w:r>
        <w:t xml:space="preserve">Silent Social Event Auction Item:  </w:t>
      </w:r>
      <w:r>
        <w:rPr>
          <w:rFonts w:asciiTheme="minorHAnsi" w:hAnsiTheme="minorHAnsi"/>
          <w:color w:val="auto"/>
          <w:sz w:val="21"/>
          <w:szCs w:val="21"/>
        </w:rPr>
        <w:t xml:space="preserve">Suggested Price per person: $________________ </w:t>
      </w:r>
    </w:p>
    <w:p w:rsidR="000F3DDF" w:rsidRPr="000F3DDF" w:rsidRDefault="00D14F71" w:rsidP="000F3DDF">
      <w:pPr>
        <w:pStyle w:val="Heading3"/>
        <w:ind w:left="360"/>
        <w:rPr>
          <w:rFonts w:asciiTheme="minorHAnsi" w:hAnsiTheme="minorHAnsi"/>
          <w:color w:val="auto"/>
          <w:sz w:val="21"/>
          <w:szCs w:val="21"/>
        </w:rPr>
      </w:pPr>
      <w:r>
        <w:rPr>
          <w:rFonts w:asciiTheme="minorHAnsi" w:hAnsiTheme="minorHAnsi"/>
          <w:color w:val="auto"/>
          <w:sz w:val="21"/>
          <w:szCs w:val="21"/>
        </w:rPr>
        <w:t xml:space="preserve">                                                                             </w:t>
      </w:r>
      <w:r w:rsidR="000F3DDF">
        <w:rPr>
          <w:rFonts w:asciiTheme="minorHAnsi" w:hAnsiTheme="minorHAnsi"/>
          <w:color w:val="auto"/>
          <w:sz w:val="21"/>
          <w:szCs w:val="21"/>
        </w:rPr>
        <w:t>Maximum Number of Attendees: _____________________</w:t>
      </w:r>
    </w:p>
    <w:p w:rsidR="00392E06" w:rsidRDefault="00392E06">
      <w:pPr>
        <w:contextualSpacing/>
      </w:pPr>
    </w:p>
    <w:sectPr w:rsidR="00392E06" w:rsidSect="006F3289">
      <w:pgSz w:w="12240" w:h="15840" w:code="1"/>
      <w:pgMar w:top="432" w:right="576" w:bottom="576" w:left="5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4DC7" w:rsidRDefault="00C94DC7">
      <w:pPr>
        <w:spacing w:before="0" w:line="240" w:lineRule="auto"/>
      </w:pPr>
      <w:r>
        <w:separator/>
      </w:r>
    </w:p>
  </w:endnote>
  <w:endnote w:type="continuationSeparator" w:id="0">
    <w:p w:rsidR="00C94DC7" w:rsidRDefault="00C94DC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4DC7" w:rsidRDefault="00C94DC7">
      <w:pPr>
        <w:spacing w:before="0" w:line="240" w:lineRule="auto"/>
      </w:pPr>
      <w:r>
        <w:separator/>
      </w:r>
    </w:p>
  </w:footnote>
  <w:footnote w:type="continuationSeparator" w:id="0">
    <w:p w:rsidR="00C94DC7" w:rsidRDefault="00C94DC7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97955"/>
    <w:multiLevelType w:val="hybridMultilevel"/>
    <w:tmpl w:val="D662F3F8"/>
    <w:lvl w:ilvl="0" w:tplc="3032435C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073A2"/>
    <w:multiLevelType w:val="hybridMultilevel"/>
    <w:tmpl w:val="9E2EBBEC"/>
    <w:lvl w:ilvl="0" w:tplc="3032435C">
      <w:start w:val="1"/>
      <w:numFmt w:val="decimal"/>
      <w:lvlText w:val="%1."/>
      <w:lvlJc w:val="left"/>
      <w:pPr>
        <w:ind w:left="45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373726"/>
    <w:multiLevelType w:val="hybridMultilevel"/>
    <w:tmpl w:val="AC90B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70E"/>
    <w:rsid w:val="000313FF"/>
    <w:rsid w:val="000F3DDF"/>
    <w:rsid w:val="003200EB"/>
    <w:rsid w:val="00392E06"/>
    <w:rsid w:val="00444A95"/>
    <w:rsid w:val="00455B28"/>
    <w:rsid w:val="00507CE2"/>
    <w:rsid w:val="006F3289"/>
    <w:rsid w:val="00902984"/>
    <w:rsid w:val="00B52A3F"/>
    <w:rsid w:val="00B97945"/>
    <w:rsid w:val="00C94DC7"/>
    <w:rsid w:val="00CE3A63"/>
    <w:rsid w:val="00D14F71"/>
    <w:rsid w:val="00D422B5"/>
    <w:rsid w:val="00D4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CEF03508-A2CC-45E3-BCEC-CC3D91343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570E"/>
    <w:pPr>
      <w:tabs>
        <w:tab w:val="right" w:pos="9360"/>
      </w:tabs>
      <w:spacing w:before="180" w:after="0"/>
    </w:pPr>
    <w:rPr>
      <w:kern w:val="21"/>
      <w:sz w:val="21"/>
      <w:szCs w:val="21"/>
      <w14:ligatures w14:val="standard"/>
    </w:rPr>
  </w:style>
  <w:style w:type="paragraph" w:styleId="Heading1">
    <w:name w:val="heading 1"/>
    <w:basedOn w:val="Normal"/>
    <w:next w:val="Normal"/>
    <w:qFormat/>
    <w:pPr>
      <w:keepNext/>
      <w:keepLines/>
      <w:spacing w:before="120" w:after="40" w:line="240" w:lineRule="auto"/>
      <w:outlineLvl w:val="0"/>
    </w:pPr>
    <w:rPr>
      <w:rFonts w:asciiTheme="majorHAnsi" w:eastAsiaTheme="majorEastAsia" w:hAnsiTheme="majorHAnsi" w:cstheme="majorBidi"/>
      <w:color w:val="E48312" w:themeColor="accent1"/>
      <w:sz w:val="36"/>
      <w:szCs w:val="36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color w:val="BD582C" w:themeColor="accent2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pPr>
      <w:keepNext/>
      <w:keepLines/>
      <w:spacing w:before="240" w:after="120" w:line="240" w:lineRule="auto"/>
      <w:outlineLvl w:val="2"/>
    </w:pPr>
    <w:rPr>
      <w:rFonts w:asciiTheme="majorHAnsi" w:eastAsiaTheme="majorEastAsia" w:hAnsiTheme="majorHAnsi" w:cstheme="majorBidi"/>
      <w:color w:val="865640" w:themeColor="accent3"/>
      <w:sz w:val="28"/>
      <w:szCs w:val="28"/>
    </w:rPr>
  </w:style>
  <w:style w:type="paragraph" w:styleId="Heading4">
    <w:name w:val="heading 4"/>
    <w:basedOn w:val="Normal"/>
    <w:next w:val="Normal"/>
    <w:unhideWhenUsed/>
    <w:qFormat/>
    <w:pPr>
      <w:spacing w:before="100" w:line="240" w:lineRule="auto"/>
      <w:outlineLvl w:val="3"/>
    </w:pPr>
    <w:rPr>
      <w:rFonts w:asciiTheme="majorHAnsi" w:eastAsiaTheme="majorEastAsia" w:hAnsiTheme="majorHAnsi" w:cstheme="majorBidi"/>
      <w:color w:val="9B8357" w:themeColor="accent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nhideWhenUsed/>
    <w:qFormat/>
    <w:pPr>
      <w:spacing w:line="204" w:lineRule="auto"/>
      <w:contextualSpacing/>
      <w:jc w:val="right"/>
    </w:pPr>
    <w:rPr>
      <w:rFonts w:asciiTheme="majorHAnsi" w:eastAsiaTheme="majorEastAsia" w:hAnsiTheme="majorHAnsi" w:cstheme="majorBidi"/>
      <w:color w:val="637052" w:themeColor="text2"/>
      <w:spacing w:val="-15"/>
      <w:sz w:val="72"/>
      <w:szCs w:val="72"/>
    </w:rPr>
  </w:style>
  <w:style w:type="table" w:styleId="TableGrid">
    <w:name w:val="Table Grid"/>
    <w:basedOn w:val="TableNormal"/>
    <w:uiPriority w:val="39"/>
    <w:pPr>
      <w:spacing w:after="0" w:line="240" w:lineRule="auto"/>
    </w:pPr>
    <w:rPr>
      <w:kern w:val="21"/>
      <w:sz w:val="21"/>
      <w:szCs w:val="21"/>
      <w14:ligatures w14:val="standar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character" w:customStyle="1" w:styleId="Heading3Char">
    <w:name w:val="Heading 3 Char"/>
    <w:basedOn w:val="DefaultParagraphFont"/>
    <w:link w:val="Heading3"/>
    <w:rsid w:val="00B97945"/>
    <w:rPr>
      <w:rFonts w:asciiTheme="majorHAnsi" w:eastAsiaTheme="majorEastAsia" w:hAnsiTheme="majorHAnsi" w:cstheme="majorBidi"/>
      <w:color w:val="865640" w:themeColor="accent3"/>
      <w:kern w:val="21"/>
      <w:sz w:val="28"/>
      <w:szCs w:val="28"/>
      <w14:ligatures w14:val="standar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3DDF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DDF"/>
    <w:rPr>
      <w:rFonts w:ascii="Segoe UI" w:hAnsi="Segoe UI" w:cs="Segoe UI"/>
      <w:kern w:val="21"/>
      <w:sz w:val="18"/>
      <w:szCs w:val="18"/>
      <w14:ligatures w14:val="standar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.Payton\AppData\Roaming\Microsoft\Templates\Donation%20pledge%20form.dotx" TargetMode="External"/></Relationships>
</file>

<file path=word/theme/theme1.xml><?xml version="1.0" encoding="utf-8"?>
<a:theme xmlns:a="http://schemas.openxmlformats.org/drawingml/2006/main" name="Donation pledge form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alibri-Cambria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BFDBF-499A-48B0-8E21-E72EB27ECE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B2F6D-3296-4CB9-BCEF-0205483DD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Donation pledge form</Template>
  <TotalTime>1</TotalTime>
  <Pages>1</Pages>
  <Words>207</Words>
  <Characters>1184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Ed.Payton</dc:creator>
  <cp:keywords/>
  <cp:lastModifiedBy>Scott Morgan</cp:lastModifiedBy>
  <cp:revision>2</cp:revision>
  <cp:lastPrinted>2016-10-31T22:53:00Z</cp:lastPrinted>
  <dcterms:created xsi:type="dcterms:W3CDTF">2017-11-06T16:22:00Z</dcterms:created>
  <dcterms:modified xsi:type="dcterms:W3CDTF">2017-11-06T16:22:00Z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TC034630599991</vt:lpwstr>
  </property>
</Properties>
</file>